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DDE2" w14:textId="77777777" w:rsidR="00722984" w:rsidRPr="009501B1" w:rsidRDefault="00057895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56930707"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40B07A80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BFDF5E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38D0623C" w14:textId="77777777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180619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Pomoc publiczna 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2D55692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64AF9913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4D585F35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524964DF" w14:textId="322A0DE8" w:rsidR="00722984" w:rsidRPr="009501B1" w:rsidRDefault="00057895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22.06.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075BB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22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180619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19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</w:p>
        </w:tc>
      </w:tr>
      <w:tr w:rsidR="00722984" w:rsidRPr="009501B1" w14:paraId="3A98787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3F90547B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1F05BFB6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065254C9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1F8B578C" w14:textId="77777777" w:rsidR="00722984" w:rsidRPr="009501B1" w:rsidRDefault="00057895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61817055"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3FAA5600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0"/>
        <w:gridCol w:w="6819"/>
      </w:tblGrid>
      <w:tr w:rsidR="00722984" w:rsidRPr="009501B1" w14:paraId="450ECC8C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4B20410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3C5286EB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216AEBC0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63C9F544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55D32CCF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91B3003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E2E378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243D2758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030DC327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2045D66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C7FEEA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</w:t>
      </w:r>
      <w:r w:rsidR="00180619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Jeżeli tak, prosimy o wskazanie potrzeby: ……………………………………………………………………………………</w:t>
      </w:r>
    </w:p>
    <w:p w14:paraId="12F3F416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3E79AED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572F5302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D90568E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355575D4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A96239A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5CE09FC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305DED5C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1E679D05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7FF7DF2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6F8F5812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329C5A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55A5259A" w14:textId="77777777" w:rsidR="000C6117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3BA056E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11334446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76CEEF2B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BA383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075BB0">
        <w:rPr>
          <w:rFonts w:asciiTheme="minorHAnsi" w:eastAsiaTheme="minorHAnsi" w:hAnsiTheme="minorHAnsi" w:cstheme="minorHAnsi"/>
          <w:sz w:val="20"/>
          <w:szCs w:val="20"/>
        </w:rPr>
        <w:t>2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14:paraId="320C3A21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5) Ma Pan/Pani prawo dostępu do swoich danych, ich sprostowania, usunięcia lub ograniczenia przetwarzania.</w:t>
      </w:r>
    </w:p>
    <w:p w14:paraId="1A1EBFDC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28B3136B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78FCC80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493DFA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7F7312E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12677B2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2BCAB42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6E9A8F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02C17A0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FBC9" w14:textId="77777777" w:rsidR="001537A2" w:rsidRDefault="001537A2">
      <w:r>
        <w:separator/>
      </w:r>
    </w:p>
  </w:endnote>
  <w:endnote w:type="continuationSeparator" w:id="0">
    <w:p w14:paraId="1A48F191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4139" w14:textId="77777777"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12C853F7" wp14:editId="2A49E241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5007B1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5016" w14:textId="77777777" w:rsidR="001537A2" w:rsidRDefault="001537A2">
      <w:r>
        <w:separator/>
      </w:r>
    </w:p>
  </w:footnote>
  <w:footnote w:type="continuationSeparator" w:id="0">
    <w:p w14:paraId="3BE29FA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4086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389773">
    <w:abstractNumId w:val="2"/>
  </w:num>
  <w:num w:numId="2" w16cid:durableId="1739480200">
    <w:abstractNumId w:val="1"/>
  </w:num>
  <w:num w:numId="3" w16cid:durableId="1511918129">
    <w:abstractNumId w:val="4"/>
  </w:num>
  <w:num w:numId="4" w16cid:durableId="922488148">
    <w:abstractNumId w:val="5"/>
  </w:num>
  <w:num w:numId="5" w16cid:durableId="475881430">
    <w:abstractNumId w:val="0"/>
  </w:num>
  <w:num w:numId="6" w16cid:durableId="1242519792">
    <w:abstractNumId w:val="3"/>
  </w:num>
  <w:num w:numId="7" w16cid:durableId="433939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57895"/>
    <w:rsid w:val="00072706"/>
    <w:rsid w:val="00075BB0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19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940A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671BD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A5E46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4DB5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5D8C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DF4E4A"/>
    <w:rsid w:val="00E04081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28467B96"/>
  <w15:docId w15:val="{CEECFF9A-D26B-46E6-961B-1B3DCC27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2022-03-15T08:53:00Z</dcterms:created>
  <dcterms:modified xsi:type="dcterms:W3CDTF">2022-05-25T07:58:00Z</dcterms:modified>
</cp:coreProperties>
</file>