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269D5">
        <w:trPr>
          <w:trHeight w:hRule="exact" w:val="791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Pr="00755905" w:rsidRDefault="001659F8" w:rsidP="00F82A7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55905">
              <w:rPr>
                <w:rFonts w:ascii="Calibri" w:hAnsi="Calibri" w:cs="Calibri"/>
                <w:sz w:val="22"/>
                <w:szCs w:val="22"/>
              </w:rPr>
              <w:t>Webinarium:</w:t>
            </w:r>
          </w:p>
          <w:p w14:paraId="746272D0" w14:textId="0ED6BAD3" w:rsidR="00722984" w:rsidRPr="00C81972" w:rsidRDefault="00946413" w:rsidP="00F82A71">
            <w:pPr>
              <w:jc w:val="center"/>
              <w:rPr>
                <w:rFonts w:ascii="Calibri" w:hAnsi="Calibri" w:cs="Calibri"/>
                <w:b/>
              </w:rPr>
            </w:pPr>
            <w:r w:rsidRPr="0075590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755905" w:rsidRPr="0075590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„</w:t>
            </w:r>
            <w:r w:rsidR="00D501D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Wsparcie na założenie działalności gospodarczej</w:t>
            </w:r>
            <w:r w:rsidR="00A66CFD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A66CFD" w:rsidRPr="00A66CFD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– projekt Erasmus Global</w:t>
            </w:r>
            <w:r w:rsidR="00755905" w:rsidRPr="0075590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012116EC" w:rsidR="00722984" w:rsidRPr="009501B1" w:rsidRDefault="00A66CFD" w:rsidP="00F82A7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="00D501D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3</w:t>
            </w:r>
            <w:r w:rsidR="00E0379E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sierpnia</w:t>
            </w:r>
            <w:r w:rsidR="0075590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8483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202</w:t>
            </w:r>
            <w:r w:rsidR="00E0379E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="0038483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r.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, godz. 1</w:t>
            </w:r>
            <w:r w:rsidR="0038483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:00-</w:t>
            </w:r>
            <w:r w:rsidR="00D501D5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12:30</w:t>
            </w:r>
            <w:r w:rsidR="001371F5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, platforma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E84DAF2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D501D5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C34ED" w14:textId="77777777" w:rsidR="001875C2" w:rsidRDefault="001875C2">
      <w:r>
        <w:separator/>
      </w:r>
    </w:p>
  </w:endnote>
  <w:endnote w:type="continuationSeparator" w:id="0">
    <w:p w14:paraId="47AFD7E4" w14:textId="77777777" w:rsidR="001875C2" w:rsidRDefault="00187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DD110" w14:textId="77777777" w:rsidR="001875C2" w:rsidRDefault="001875C2">
      <w:r>
        <w:separator/>
      </w:r>
    </w:p>
  </w:footnote>
  <w:footnote w:type="continuationSeparator" w:id="0">
    <w:p w14:paraId="1FC2BE9E" w14:textId="77777777" w:rsidR="001875C2" w:rsidRDefault="00187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682185">
    <w:abstractNumId w:val="2"/>
  </w:num>
  <w:num w:numId="2" w16cid:durableId="501094226">
    <w:abstractNumId w:val="1"/>
  </w:num>
  <w:num w:numId="3" w16cid:durableId="1066805170">
    <w:abstractNumId w:val="4"/>
  </w:num>
  <w:num w:numId="4" w16cid:durableId="511337838">
    <w:abstractNumId w:val="5"/>
  </w:num>
  <w:num w:numId="5" w16cid:durableId="1410467704">
    <w:abstractNumId w:val="0"/>
  </w:num>
  <w:num w:numId="6" w16cid:durableId="1837570881">
    <w:abstractNumId w:val="3"/>
  </w:num>
  <w:num w:numId="7" w16cid:durableId="12151204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56629"/>
    <w:rsid w:val="001659F8"/>
    <w:rsid w:val="00185038"/>
    <w:rsid w:val="001875C2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211C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B71D2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246A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171E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614DD2"/>
    <w:rsid w:val="006152B7"/>
    <w:rsid w:val="00634BD4"/>
    <w:rsid w:val="006460E3"/>
    <w:rsid w:val="006462DB"/>
    <w:rsid w:val="0066063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4CD3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55905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46413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44A91"/>
    <w:rsid w:val="00A66CFD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36F96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01D5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DF7852"/>
    <w:rsid w:val="00E0379E"/>
    <w:rsid w:val="00E1037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16AC0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</TotalTime>
  <Pages>2</Pages>
  <Words>323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Zuzanna Kowalczyk</cp:lastModifiedBy>
  <cp:revision>4</cp:revision>
  <cp:lastPrinted>2014-05-30T11:37:00Z</cp:lastPrinted>
  <dcterms:created xsi:type="dcterms:W3CDTF">2022-05-25T07:47:00Z</dcterms:created>
  <dcterms:modified xsi:type="dcterms:W3CDTF">2022-07-29T09:48:00Z</dcterms:modified>
</cp:coreProperties>
</file>