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6101449" w14:textId="750E0E70" w:rsidR="00E504D6" w:rsidRPr="008660A2" w:rsidRDefault="00E504D6" w:rsidP="00E504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Pr="00C40E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Pr="008660A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Ścieżka SMART - Projekty realizowane w konsorcjach”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46272D0" w14:textId="25B8597A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1DEB9529" w:rsidR="005D47EC" w:rsidRDefault="00CF693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504D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E504D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lutego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4775090" w14:textId="342C4DF5" w:rsidR="00245E90" w:rsidRPr="00A46BAB" w:rsidRDefault="00245E90" w:rsidP="00E504D6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 xml:space="preserve">W przypadku zgłoszeń dokonanych przez osoby z różnymi niepełnosprawnościami, prosimy o podanie zakresu koniecznych udogodnień, które ewentualnie moglibyśmy </w:t>
      </w:r>
      <w:proofErr w:type="gramStart"/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</w:t>
      </w:r>
      <w:proofErr w:type="gramEnd"/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0E85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04D6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50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11</TotalTime>
  <Pages>2</Pages>
  <Words>310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Ewa Ledzion</cp:lastModifiedBy>
  <cp:revision>10</cp:revision>
  <cp:lastPrinted>2014-05-30T11:37:00Z</cp:lastPrinted>
  <dcterms:created xsi:type="dcterms:W3CDTF">2023-11-06T08:22:00Z</dcterms:created>
  <dcterms:modified xsi:type="dcterms:W3CDTF">2024-02-13T15:21:00Z</dcterms:modified>
</cp:coreProperties>
</file>