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41E8AAF9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E1613C" w:rsidRPr="00E1613C">
              <w:rPr>
                <w:rFonts w:ascii="Calibri" w:hAnsi="Calibri" w:cs="Calibri"/>
                <w:b/>
                <w:bCs/>
              </w:rPr>
              <w:t xml:space="preserve">Fundusze Europejskie dla JST: nabory </w:t>
            </w:r>
            <w:r w:rsidR="00354CE1">
              <w:rPr>
                <w:rFonts w:ascii="Calibri" w:hAnsi="Calibri" w:cs="Calibri"/>
                <w:b/>
                <w:bCs/>
              </w:rPr>
              <w:t xml:space="preserve">wniosków </w:t>
            </w:r>
            <w:r w:rsidR="00E1613C" w:rsidRPr="00E1613C">
              <w:rPr>
                <w:rFonts w:ascii="Calibri" w:hAnsi="Calibri" w:cs="Calibri"/>
                <w:b/>
                <w:bCs/>
              </w:rPr>
              <w:t>w 2022 roku</w:t>
            </w:r>
            <w:r w:rsidR="00354CE1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3566592" w:rsidR="00722984" w:rsidRPr="009501B1" w:rsidRDefault="00354CE1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12 stycznia</w:t>
            </w:r>
            <w:r w:rsidR="0038483B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E1613C" w:rsidRPr="00354CE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 w:rsidRPr="00354CE1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3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324</Words>
  <Characters>2254</Characters>
  <Application>Microsoft Office Word</Application>
  <DocSecurity>0</DocSecurity>
  <Lines>18</Lines>
  <Paragraphs>5</Paragraphs>
  <ScaleCrop>false</ScaleCrop>
  <Company>HP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4</cp:revision>
  <cp:lastPrinted>2014-05-30T11:37:00Z</cp:lastPrinted>
  <dcterms:created xsi:type="dcterms:W3CDTF">2021-11-02T08:35:00Z</dcterms:created>
  <dcterms:modified xsi:type="dcterms:W3CDTF">2022-01-04T12:07:00Z</dcterms:modified>
</cp:coreProperties>
</file>